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98D1" w14:textId="04288278" w:rsidR="005B1CA0" w:rsidRPr="00EE2543" w:rsidRDefault="004F3651" w:rsidP="00EE2543">
      <w:pPr>
        <w:rPr>
          <w:rFonts w:ascii="Verdana" w:hAnsi="Verdana"/>
          <w:b/>
          <w:bCs/>
          <w:color w:val="1F3864" w:themeColor="accent1" w:themeShade="80"/>
        </w:rPr>
      </w:pPr>
      <w:r w:rsidRPr="00EE2543">
        <w:rPr>
          <w:rFonts w:ascii="Verdana" w:hAnsi="Verdana"/>
          <w:b/>
          <w:bCs/>
          <w:color w:val="1F3864" w:themeColor="accent1" w:themeShade="80"/>
        </w:rPr>
        <w:t xml:space="preserve">Ansøgning </w:t>
      </w:r>
      <w:r w:rsidR="004364D5" w:rsidRPr="00EE2543">
        <w:rPr>
          <w:rFonts w:ascii="Verdana" w:hAnsi="Verdana"/>
          <w:b/>
          <w:bCs/>
          <w:color w:val="1F3864" w:themeColor="accent1" w:themeShade="80"/>
        </w:rPr>
        <w:t>erhvervspraktik</w:t>
      </w:r>
      <w:r w:rsidR="000B0192" w:rsidRPr="00EE2543">
        <w:rPr>
          <w:rFonts w:ascii="Verdana" w:hAnsi="Verdana"/>
          <w:b/>
          <w:bCs/>
          <w:color w:val="1F3864" w:themeColor="accent1" w:themeShade="80"/>
        </w:rPr>
        <w:t xml:space="preserve"> </w:t>
      </w:r>
      <w:r w:rsidR="001E21CA" w:rsidRPr="00EE2543">
        <w:rPr>
          <w:rFonts w:ascii="Verdana" w:hAnsi="Verdana"/>
          <w:b/>
          <w:bCs/>
          <w:color w:val="1F3864" w:themeColor="accent1" w:themeShade="80"/>
        </w:rPr>
        <w:t xml:space="preserve">uge </w:t>
      </w:r>
      <w:r w:rsidR="00FF6580" w:rsidRPr="00EE2543">
        <w:rPr>
          <w:rFonts w:ascii="Verdana" w:hAnsi="Verdana"/>
          <w:b/>
          <w:bCs/>
          <w:color w:val="1F3864" w:themeColor="accent1" w:themeShade="80"/>
        </w:rPr>
        <w:t>4</w:t>
      </w:r>
      <w:r w:rsidR="005B1CA0" w:rsidRPr="00EE2543">
        <w:rPr>
          <w:rFonts w:ascii="Verdana" w:hAnsi="Verdana"/>
          <w:b/>
          <w:bCs/>
          <w:color w:val="1F3864" w:themeColor="accent1" w:themeShade="80"/>
        </w:rPr>
        <w:t>5</w:t>
      </w:r>
      <w:r w:rsidR="000B257D" w:rsidRPr="00EE2543">
        <w:rPr>
          <w:rFonts w:ascii="Verdana" w:hAnsi="Verdana"/>
          <w:b/>
          <w:bCs/>
          <w:color w:val="1F3864" w:themeColor="accent1" w:themeShade="80"/>
        </w:rPr>
        <w:t xml:space="preserve"> </w:t>
      </w:r>
    </w:p>
    <w:p w14:paraId="09C25C63" w14:textId="77777777" w:rsidR="00EE2543" w:rsidRPr="00EE2543" w:rsidRDefault="00EE2543" w:rsidP="00EE2543">
      <w:pPr>
        <w:rPr>
          <w:rFonts w:ascii="Verdana" w:hAnsi="Verdana"/>
          <w:b/>
          <w:bCs/>
          <w:color w:val="1F3864" w:themeColor="accent1" w:themeShade="80"/>
        </w:rPr>
      </w:pPr>
    </w:p>
    <w:p w14:paraId="09F3A579" w14:textId="2C78AEE7" w:rsidR="00F76CA3" w:rsidRPr="00EE2543" w:rsidRDefault="00136A06" w:rsidP="00EE2543">
      <w:pPr>
        <w:rPr>
          <w:rFonts w:ascii="Verdana" w:hAnsi="Verdana"/>
          <w:b/>
          <w:bCs/>
          <w:color w:val="1F3864" w:themeColor="accent1" w:themeShade="80"/>
        </w:rPr>
      </w:pPr>
      <w:r w:rsidRPr="00EE2543">
        <w:rPr>
          <w:rFonts w:ascii="Verdana" w:hAnsi="Verdana"/>
          <w:b/>
          <w:bCs/>
          <w:color w:val="1F3864" w:themeColor="accent1" w:themeShade="80"/>
        </w:rPr>
        <w:t>Omsorg, Pleje</w:t>
      </w:r>
      <w:r w:rsidR="005B1CA0" w:rsidRPr="00EE2543">
        <w:rPr>
          <w:rFonts w:ascii="Verdana" w:hAnsi="Verdana"/>
          <w:b/>
          <w:bCs/>
          <w:color w:val="1F3864" w:themeColor="accent1" w:themeShade="80"/>
        </w:rPr>
        <w:t xml:space="preserve"> og Ældre</w:t>
      </w:r>
      <w:r w:rsidR="000B257D" w:rsidRPr="00EE2543">
        <w:rPr>
          <w:rFonts w:ascii="Verdana" w:hAnsi="Verdana"/>
          <w:b/>
          <w:bCs/>
          <w:color w:val="1F3864" w:themeColor="accent1" w:themeShade="80"/>
        </w:rPr>
        <w:t xml:space="preserve"> </w:t>
      </w:r>
      <w:r w:rsidRPr="00EE2543">
        <w:rPr>
          <w:rFonts w:ascii="Verdana" w:hAnsi="Verdana"/>
          <w:b/>
          <w:bCs/>
          <w:color w:val="1F3864" w:themeColor="accent1" w:themeShade="80"/>
        </w:rPr>
        <w:t>Lemvig</w:t>
      </w:r>
      <w:r w:rsidR="00926E1D" w:rsidRPr="00EE2543">
        <w:rPr>
          <w:rFonts w:ascii="Verdana" w:hAnsi="Verdana"/>
          <w:b/>
          <w:bCs/>
          <w:color w:val="1F3864" w:themeColor="accent1" w:themeShade="80"/>
        </w:rPr>
        <w:t xml:space="preserve"> kommune</w:t>
      </w:r>
    </w:p>
    <w:p w14:paraId="631FD857" w14:textId="77777777" w:rsidR="00EB0986" w:rsidRPr="00EE2543" w:rsidRDefault="00EB0986" w:rsidP="00EE2543">
      <w:pPr>
        <w:rPr>
          <w:rFonts w:ascii="Verdana" w:hAnsi="Verdana"/>
          <w:color w:val="1F3864" w:themeColor="accent1" w:themeShade="80"/>
        </w:rPr>
      </w:pPr>
    </w:p>
    <w:p w14:paraId="4B9B39CE" w14:textId="1A027B4E" w:rsidR="00675694" w:rsidRPr="00EE2543" w:rsidRDefault="00675694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Vi er glade for</w:t>
      </w:r>
      <w:r w:rsidR="00EE2543" w:rsidRPr="00EE2543">
        <w:rPr>
          <w:rFonts w:ascii="Verdana" w:hAnsi="Verdana"/>
          <w:color w:val="1F3864" w:themeColor="accent1" w:themeShade="80"/>
          <w:sz w:val="22"/>
          <w:szCs w:val="22"/>
        </w:rPr>
        <w:t>,</w:t>
      </w:r>
      <w:r w:rsidRPr="00EE2543">
        <w:rPr>
          <w:rFonts w:ascii="Verdana" w:hAnsi="Verdana"/>
          <w:color w:val="1F3864" w:themeColor="accent1" w:themeShade="80"/>
          <w:sz w:val="22"/>
          <w:szCs w:val="22"/>
        </w:rPr>
        <w:t xml:space="preserve"> at du ønsker at komme i praktik hos os.</w:t>
      </w:r>
    </w:p>
    <w:p w14:paraId="0A376AA9" w14:textId="78C1F94C" w:rsidR="00675694" w:rsidRPr="00EE2543" w:rsidRDefault="00675694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 xml:space="preserve">Du kan vælge mellem følgende fagområder (du kan læse mere om områderne på næste side). </w:t>
      </w:r>
    </w:p>
    <w:p w14:paraId="104AF908" w14:textId="77777777" w:rsidR="00675694" w:rsidRPr="00EE2543" w:rsidRDefault="00675694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555F619A" w14:textId="088391FC" w:rsidR="00675694" w:rsidRPr="00EE2543" w:rsidRDefault="00675694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Fysioterapeut/Ergoterapeut – Lemvig Kommune</w:t>
      </w:r>
    </w:p>
    <w:p w14:paraId="335DD6D6" w14:textId="466CAB7E" w:rsidR="00675694" w:rsidRPr="00EE2543" w:rsidRDefault="00675694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Sygeplejerske/So</w:t>
      </w:r>
      <w:r w:rsidR="00EE2543">
        <w:rPr>
          <w:rFonts w:ascii="Verdana" w:hAnsi="Verdana"/>
          <w:color w:val="1F3864" w:themeColor="accent1" w:themeShade="80"/>
          <w:sz w:val="22"/>
          <w:szCs w:val="22"/>
        </w:rPr>
        <w:t>cial- og sundheds</w:t>
      </w:r>
      <w:r w:rsidRPr="00EE2543">
        <w:rPr>
          <w:rFonts w:ascii="Verdana" w:hAnsi="Verdana"/>
          <w:color w:val="1F3864" w:themeColor="accent1" w:themeShade="80"/>
          <w:sz w:val="22"/>
          <w:szCs w:val="22"/>
        </w:rPr>
        <w:t>området – Lemvig Kommune</w:t>
      </w:r>
    </w:p>
    <w:p w14:paraId="3207A74C" w14:textId="0FD0CF5E" w:rsidR="00675694" w:rsidRPr="00EE2543" w:rsidRDefault="00675694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Kombinationspraktik – Lemvig Kommune</w:t>
      </w:r>
    </w:p>
    <w:p w14:paraId="58446BED" w14:textId="77777777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3F377381" w14:textId="0FAC7029" w:rsidR="00675694" w:rsidRPr="00EE2543" w:rsidRDefault="00675694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Er der e</w:t>
      </w:r>
      <w:r w:rsidR="00EE2543" w:rsidRPr="00EE2543">
        <w:rPr>
          <w:rFonts w:ascii="Verdana" w:hAnsi="Verdana"/>
          <w:color w:val="1F3864" w:themeColor="accent1" w:themeShade="80"/>
          <w:sz w:val="22"/>
          <w:szCs w:val="22"/>
        </w:rPr>
        <w:t>n</w:t>
      </w:r>
      <w:r w:rsidRPr="00EE2543">
        <w:rPr>
          <w:rFonts w:ascii="Verdana" w:hAnsi="Verdana"/>
          <w:color w:val="1F3864" w:themeColor="accent1" w:themeShade="80"/>
          <w:sz w:val="22"/>
          <w:szCs w:val="22"/>
        </w:rPr>
        <w:t xml:space="preserve"> konkret arbejdsplads, du er særlig interesseret i at komme på, er du velkommen til at skrive det nedenfor.</w:t>
      </w:r>
    </w:p>
    <w:p w14:paraId="07192D85" w14:textId="77777777" w:rsidR="000B257D" w:rsidRPr="00EE2543" w:rsidRDefault="000B257D" w:rsidP="00EE2543">
      <w:pPr>
        <w:rPr>
          <w:rFonts w:ascii="Verdana" w:hAnsi="Verdana"/>
          <w:color w:val="1F3864" w:themeColor="accent1" w:themeShade="80"/>
        </w:rPr>
      </w:pPr>
    </w:p>
    <w:p w14:paraId="5011A2C1" w14:textId="736F4D5F" w:rsidR="000B257D" w:rsidRPr="00EE2543" w:rsidRDefault="000B257D" w:rsidP="00EE2543">
      <w:pPr>
        <w:rPr>
          <w:rFonts w:ascii="Verdana" w:hAnsi="Verdana"/>
          <w:i/>
          <w:iCs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ANSØGNINGEN SKAL UDFYLDES PÅ COMPUTER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402"/>
        <w:gridCol w:w="1417"/>
        <w:gridCol w:w="3544"/>
      </w:tblGrid>
      <w:tr w:rsidR="004364D5" w:rsidRPr="00EE2543" w14:paraId="72616130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C8104" w14:textId="77777777" w:rsidR="004364D5" w:rsidRPr="00EE2543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EE2543">
              <w:rPr>
                <w:rFonts w:ascii="Verdana" w:hAnsi="Verdana"/>
                <w:sz w:val="20"/>
              </w:rPr>
              <w:t>Navn: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FE3C6F" w14:textId="77777777" w:rsidR="004364D5" w:rsidRPr="00EE2543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:rsidRPr="009D104C" w14:paraId="52A31825" w14:textId="77777777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A59BD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Cpr.nr.: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B15F54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:rsidRPr="009D104C" w14:paraId="4966BBB8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21C61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Adresse: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7A661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C434E5" w:rsidRPr="009D104C" w14:paraId="53CF70FA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C4B94" w14:textId="77777777" w:rsidR="00C434E5" w:rsidRPr="009D104C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Postnr., by: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2C160C" w14:textId="77777777" w:rsidR="00C434E5" w:rsidRPr="009D104C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56CDC9" w14:textId="1E64F2B1" w:rsidR="00C434E5" w:rsidRPr="009D104C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 xml:space="preserve"> E</w:t>
            </w:r>
            <w:r w:rsidR="00926E1D" w:rsidRPr="009D104C">
              <w:rPr>
                <w:rFonts w:ascii="Verdana" w:hAnsi="Verdana"/>
                <w:sz w:val="20"/>
              </w:rPr>
              <w:t>-</w:t>
            </w:r>
            <w:r w:rsidRPr="009D104C">
              <w:rPr>
                <w:rFonts w:ascii="Verdana" w:hAnsi="Verdana"/>
                <w:sz w:val="20"/>
              </w:rPr>
              <w:t>mail: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216293" w14:textId="77777777" w:rsidR="00C434E5" w:rsidRPr="009D104C" w:rsidRDefault="00C434E5" w:rsidP="000212A0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:rsidRPr="009D104C" w14:paraId="165FA718" w14:textId="77777777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DFCE9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Tlf.nr.: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4C6B88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62808" w14:textId="21BF24AE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 xml:space="preserve"> Mobil</w:t>
            </w:r>
            <w:r w:rsidR="00926E1D" w:rsidRPr="009D104C">
              <w:rPr>
                <w:rFonts w:ascii="Verdana" w:hAnsi="Verdana"/>
                <w:sz w:val="20"/>
              </w:rPr>
              <w:t xml:space="preserve"> </w:t>
            </w:r>
            <w:r w:rsidRPr="009D104C">
              <w:rPr>
                <w:rFonts w:ascii="Verdana" w:hAnsi="Verdana"/>
                <w:sz w:val="20"/>
              </w:rPr>
              <w:t>nr.: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FA9CD6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  <w:tr w:rsidR="004364D5" w:rsidRPr="009D104C" w14:paraId="2E22CF95" w14:textId="77777777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0607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>Skole: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E6313B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B737D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  <w:r w:rsidRPr="009D104C">
              <w:rPr>
                <w:rFonts w:ascii="Verdana" w:hAnsi="Verdana"/>
                <w:sz w:val="20"/>
              </w:rPr>
              <w:t xml:space="preserve"> Vejleder: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8A27B9" w14:textId="77777777" w:rsidR="004364D5" w:rsidRPr="009D104C" w:rsidRDefault="004364D5">
            <w:pPr>
              <w:spacing w:before="80"/>
              <w:rPr>
                <w:rFonts w:ascii="Verdana" w:hAnsi="Verdana"/>
                <w:sz w:val="20"/>
              </w:rPr>
            </w:pPr>
          </w:p>
        </w:tc>
      </w:tr>
    </w:tbl>
    <w:p w14:paraId="606D5BFA" w14:textId="290CCAE0" w:rsidR="00926E1D" w:rsidRDefault="00926E1D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20"/>
        </w:rPr>
      </w:pPr>
    </w:p>
    <w:p w14:paraId="73D814E8" w14:textId="77777777" w:rsidR="005B1CA0" w:rsidRPr="009D104C" w:rsidRDefault="005B1CA0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20"/>
        </w:rPr>
      </w:pPr>
    </w:p>
    <w:tbl>
      <w:tblPr>
        <w:tblStyle w:val="Gittertabel2-farve1"/>
        <w:tblW w:w="10036" w:type="dxa"/>
        <w:tblLook w:val="04A0" w:firstRow="1" w:lastRow="0" w:firstColumn="1" w:lastColumn="0" w:noHBand="0" w:noVBand="1"/>
      </w:tblPr>
      <w:tblGrid>
        <w:gridCol w:w="10036"/>
      </w:tblGrid>
      <w:tr w:rsidR="00926E1D" w:rsidRPr="009D104C" w14:paraId="5110F9BA" w14:textId="77777777" w:rsidTr="00926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4D304D44" w14:textId="48A2A156" w:rsidR="00926E1D" w:rsidRPr="009D104C" w:rsidRDefault="005B1CA0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  <w:r>
              <w:rPr>
                <w:rFonts w:ascii="Verdana" w:hAnsi="Verdana"/>
                <w:color w:val="1F3864" w:themeColor="accent1" w:themeShade="80"/>
                <w:sz w:val="20"/>
              </w:rPr>
              <w:t xml:space="preserve">Skriv </w:t>
            </w:r>
            <w:r w:rsidR="00136A06">
              <w:rPr>
                <w:rFonts w:ascii="Verdana" w:hAnsi="Verdana"/>
                <w:color w:val="1F3864" w:themeColor="accent1" w:themeShade="80"/>
                <w:sz w:val="20"/>
              </w:rPr>
              <w:t>lidt om dig selv</w:t>
            </w:r>
            <w:r w:rsidR="004C2D04">
              <w:rPr>
                <w:rFonts w:ascii="Verdana" w:hAnsi="Verdana"/>
                <w:color w:val="1F3864" w:themeColor="accent1" w:themeShade="80"/>
                <w:sz w:val="20"/>
              </w:rPr>
              <w:t>,</w:t>
            </w:r>
            <w:r>
              <w:rPr>
                <w:rFonts w:ascii="Verdana" w:hAnsi="Verdana"/>
                <w:color w:val="1F3864" w:themeColor="accent1" w:themeShade="80"/>
                <w:sz w:val="20"/>
              </w:rPr>
              <w:t xml:space="preserve"> </w:t>
            </w:r>
            <w:r w:rsidR="00136A06">
              <w:rPr>
                <w:rFonts w:ascii="Verdana" w:hAnsi="Verdana"/>
                <w:color w:val="1F3864" w:themeColor="accent1" w:themeShade="80"/>
                <w:sz w:val="20"/>
              </w:rPr>
              <w:t>og hvorfor du gerne vil i praktik ved Omsorg, Pleje og Ældre</w:t>
            </w:r>
            <w:r>
              <w:rPr>
                <w:rFonts w:ascii="Verdana" w:hAnsi="Verdana"/>
                <w:color w:val="1F3864" w:themeColor="accent1" w:themeShade="80"/>
                <w:sz w:val="20"/>
              </w:rPr>
              <w:t xml:space="preserve">: </w:t>
            </w:r>
          </w:p>
        </w:tc>
      </w:tr>
      <w:tr w:rsidR="00926E1D" w14:paraId="797AC455" w14:textId="77777777" w:rsidTr="00926E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52D9AF34" w14:textId="5B5E38EC" w:rsidR="00165A92" w:rsidRDefault="00165A92" w:rsidP="005B1CA0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  <w:p w14:paraId="44DFE182" w14:textId="77777777" w:rsidR="005B1CA0" w:rsidRPr="005B1CA0" w:rsidRDefault="005B1CA0" w:rsidP="005B1CA0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27A343E5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1D847DC0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60B684E3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1F3019D5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41D5D5CC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661556EA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FF0000"/>
                <w:sz w:val="20"/>
              </w:rPr>
            </w:pPr>
          </w:p>
          <w:p w14:paraId="13492E1D" w14:textId="4377CD8C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FF0000"/>
                <w:sz w:val="20"/>
              </w:rPr>
            </w:pPr>
          </w:p>
        </w:tc>
      </w:tr>
      <w:tr w:rsidR="00926E1D" w14:paraId="32A3F30C" w14:textId="77777777" w:rsidTr="00926E1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6" w:type="dxa"/>
          </w:tcPr>
          <w:p w14:paraId="2A4D95F8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5E11FF8E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70655D65" w14:textId="77777777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b w:val="0"/>
                <w:bCs w:val="0"/>
                <w:color w:val="1F3864" w:themeColor="accent1" w:themeShade="80"/>
                <w:sz w:val="20"/>
              </w:rPr>
            </w:pPr>
          </w:p>
          <w:p w14:paraId="0D633990" w14:textId="281D26C3" w:rsidR="00926E1D" w:rsidRDefault="00926E1D" w:rsidP="00E93AE3">
            <w:pPr>
              <w:spacing w:line="240" w:lineRule="auto"/>
              <w:ind w:right="284"/>
              <w:rPr>
                <w:rFonts w:ascii="Verdana" w:hAnsi="Verdana"/>
                <w:color w:val="1F3864" w:themeColor="accent1" w:themeShade="80"/>
                <w:sz w:val="20"/>
              </w:rPr>
            </w:pPr>
          </w:p>
        </w:tc>
      </w:tr>
    </w:tbl>
    <w:p w14:paraId="6ACFAA12" w14:textId="77777777" w:rsidR="00926E1D" w:rsidRDefault="00926E1D" w:rsidP="00E93AE3">
      <w:pPr>
        <w:spacing w:line="240" w:lineRule="auto"/>
        <w:ind w:right="284"/>
        <w:rPr>
          <w:rFonts w:ascii="Verdana" w:hAnsi="Verdana"/>
          <w:b/>
          <w:bCs/>
          <w:color w:val="FF0000"/>
          <w:sz w:val="20"/>
        </w:rPr>
      </w:pPr>
    </w:p>
    <w:p w14:paraId="19F1B269" w14:textId="156DAA7C" w:rsidR="00E93AE3" w:rsidRPr="00EE2543" w:rsidRDefault="004364D5" w:rsidP="00EE2543">
      <w:pPr>
        <w:pStyle w:val="overskrift"/>
        <w:rPr>
          <w:b w:val="0"/>
          <w:bCs w:val="0"/>
        </w:rPr>
      </w:pPr>
      <w:r w:rsidRPr="00EE2543">
        <w:rPr>
          <w:b w:val="0"/>
          <w:bCs w:val="0"/>
        </w:rPr>
        <w:t>Afleveres til din UU-vejleder</w:t>
      </w:r>
      <w:r w:rsidR="00E93AE3" w:rsidRPr="00EE2543">
        <w:rPr>
          <w:b w:val="0"/>
          <w:bCs w:val="0"/>
        </w:rPr>
        <w:t xml:space="preserve"> senest </w:t>
      </w:r>
      <w:r w:rsidR="00A973E6" w:rsidRPr="00EE2543">
        <w:rPr>
          <w:b w:val="0"/>
          <w:bCs w:val="0"/>
        </w:rPr>
        <w:t>fredag</w:t>
      </w:r>
      <w:r w:rsidR="008A3FDE" w:rsidRPr="00EE2543">
        <w:rPr>
          <w:b w:val="0"/>
          <w:bCs w:val="0"/>
        </w:rPr>
        <w:t xml:space="preserve"> </w:t>
      </w:r>
      <w:r w:rsidR="008A3FDE" w:rsidRPr="00EE2543">
        <w:rPr>
          <w:b w:val="0"/>
          <w:bCs w:val="0"/>
          <w:highlight w:val="yellow"/>
        </w:rPr>
        <w:t xml:space="preserve">den </w:t>
      </w:r>
      <w:r w:rsidR="00437628">
        <w:rPr>
          <w:b w:val="0"/>
          <w:bCs w:val="0"/>
          <w:highlight w:val="yellow"/>
        </w:rPr>
        <w:t>1</w:t>
      </w:r>
      <w:r w:rsidR="008A3FDE" w:rsidRPr="00EE2543">
        <w:rPr>
          <w:b w:val="0"/>
          <w:bCs w:val="0"/>
          <w:highlight w:val="yellow"/>
        </w:rPr>
        <w:t xml:space="preserve">. </w:t>
      </w:r>
      <w:proofErr w:type="gramStart"/>
      <w:r w:rsidR="00437628">
        <w:rPr>
          <w:b w:val="0"/>
          <w:bCs w:val="0"/>
        </w:rPr>
        <w:t>Oktober</w:t>
      </w:r>
      <w:proofErr w:type="gramEnd"/>
      <w:r w:rsidR="00437628">
        <w:rPr>
          <w:b w:val="0"/>
          <w:bCs w:val="0"/>
        </w:rPr>
        <w:t xml:space="preserve"> 2026</w:t>
      </w:r>
      <w:r w:rsidR="00E93AE3" w:rsidRPr="00EE2543">
        <w:rPr>
          <w:b w:val="0"/>
          <w:bCs w:val="0"/>
        </w:rPr>
        <w:br/>
      </w:r>
    </w:p>
    <w:p w14:paraId="4CAB5D35" w14:textId="4339A806" w:rsidR="004364D5" w:rsidRPr="00EE2543" w:rsidRDefault="004364D5" w:rsidP="00EE2543">
      <w:pPr>
        <w:pStyle w:val="overskrift"/>
        <w:rPr>
          <w:b w:val="0"/>
          <w:bCs w:val="0"/>
        </w:rPr>
      </w:pPr>
      <w:r w:rsidRPr="00EE2543">
        <w:rPr>
          <w:b w:val="0"/>
          <w:bCs w:val="0"/>
        </w:rPr>
        <w:t>Dato: _________</w:t>
      </w:r>
      <w:proofErr w:type="gramStart"/>
      <w:r w:rsidRPr="00EE2543">
        <w:rPr>
          <w:b w:val="0"/>
          <w:bCs w:val="0"/>
        </w:rPr>
        <w:t>_  Underskrift</w:t>
      </w:r>
      <w:proofErr w:type="gramEnd"/>
      <w:r w:rsidR="004F3651" w:rsidRPr="00EE2543">
        <w:rPr>
          <w:b w:val="0"/>
          <w:bCs w:val="0"/>
        </w:rPr>
        <w:t xml:space="preserve"> elev</w:t>
      </w:r>
      <w:r w:rsidRPr="00EE2543">
        <w:rPr>
          <w:b w:val="0"/>
          <w:bCs w:val="0"/>
        </w:rPr>
        <w:t>:____________________</w:t>
      </w:r>
    </w:p>
    <w:p w14:paraId="65238900" w14:textId="77777777" w:rsidR="004F3651" w:rsidRPr="00EE2543" w:rsidRDefault="004F3651" w:rsidP="00EE2543">
      <w:pPr>
        <w:pStyle w:val="overskrift"/>
        <w:rPr>
          <w:b w:val="0"/>
          <w:bCs w:val="0"/>
        </w:rPr>
      </w:pPr>
    </w:p>
    <w:p w14:paraId="1F4BC188" w14:textId="0CDC9100" w:rsidR="003A0F04" w:rsidRPr="00EE2543" w:rsidRDefault="004F3651" w:rsidP="00EE2543">
      <w:pPr>
        <w:pStyle w:val="overskrift"/>
        <w:rPr>
          <w:b w:val="0"/>
          <w:bCs w:val="0"/>
        </w:rPr>
      </w:pPr>
      <w:r w:rsidRPr="00EE2543">
        <w:rPr>
          <w:b w:val="0"/>
          <w:bCs w:val="0"/>
        </w:rPr>
        <w:t>Dato: _________</w:t>
      </w:r>
      <w:proofErr w:type="gramStart"/>
      <w:r w:rsidRPr="00EE2543">
        <w:rPr>
          <w:b w:val="0"/>
          <w:bCs w:val="0"/>
        </w:rPr>
        <w:t>_  Underskrift</w:t>
      </w:r>
      <w:proofErr w:type="gramEnd"/>
      <w:r w:rsidRPr="00EE2543">
        <w:rPr>
          <w:b w:val="0"/>
          <w:bCs w:val="0"/>
        </w:rPr>
        <w:t xml:space="preserve"> </w:t>
      </w:r>
      <w:r w:rsidR="00AF5006" w:rsidRPr="00EE2543">
        <w:rPr>
          <w:b w:val="0"/>
          <w:bCs w:val="0"/>
        </w:rPr>
        <w:t>for</w:t>
      </w:r>
      <w:r w:rsidR="00EE2543">
        <w:rPr>
          <w:b w:val="0"/>
          <w:bCs w:val="0"/>
        </w:rPr>
        <w:t>æl</w:t>
      </w:r>
      <w:r w:rsidR="00AF5006" w:rsidRPr="00EE2543">
        <w:rPr>
          <w:b w:val="0"/>
          <w:bCs w:val="0"/>
        </w:rPr>
        <w:t>dre</w:t>
      </w:r>
      <w:r w:rsidRPr="00EE2543">
        <w:rPr>
          <w:b w:val="0"/>
          <w:bCs w:val="0"/>
        </w:rPr>
        <w:t>:________________</w:t>
      </w:r>
      <w:r w:rsidR="00EE2543">
        <w:rPr>
          <w:b w:val="0"/>
          <w:bCs w:val="0"/>
        </w:rPr>
        <w:t>_</w:t>
      </w:r>
    </w:p>
    <w:p w14:paraId="27354CFA" w14:textId="77777777" w:rsidR="00675694" w:rsidRPr="00EE2543" w:rsidRDefault="00675694" w:rsidP="00EE2543">
      <w:pPr>
        <w:pStyle w:val="overskrift"/>
      </w:pPr>
    </w:p>
    <w:p w14:paraId="4975CA40" w14:textId="77777777" w:rsidR="00675694" w:rsidRDefault="00675694">
      <w:pPr>
        <w:rPr>
          <w:rFonts w:ascii="Verdana" w:hAnsi="Verdana"/>
        </w:rPr>
      </w:pPr>
    </w:p>
    <w:p w14:paraId="1E64A482" w14:textId="77777777" w:rsidR="00675694" w:rsidRDefault="00675694">
      <w:pPr>
        <w:rPr>
          <w:rFonts w:ascii="Verdana" w:hAnsi="Verdana"/>
        </w:rPr>
      </w:pPr>
    </w:p>
    <w:p w14:paraId="1B356073" w14:textId="77777777" w:rsidR="005B1CA0" w:rsidRDefault="005B1CA0" w:rsidP="009D104C">
      <w:pPr>
        <w:spacing w:line="240" w:lineRule="auto"/>
        <w:rPr>
          <w:rFonts w:ascii="Verdana" w:hAnsi="Verdana"/>
          <w:b/>
          <w:bCs/>
          <w:sz w:val="28"/>
          <w:szCs w:val="28"/>
        </w:rPr>
      </w:pPr>
    </w:p>
    <w:p w14:paraId="5BB1E0F4" w14:textId="36E50FEB" w:rsidR="004F3651" w:rsidRDefault="004F3651" w:rsidP="009D104C">
      <w:pPr>
        <w:spacing w:line="240" w:lineRule="auto"/>
        <w:rPr>
          <w:rFonts w:ascii="Verdana" w:hAnsi="Verdana"/>
          <w:sz w:val="14"/>
          <w:szCs w:val="10"/>
        </w:rPr>
      </w:pPr>
    </w:p>
    <w:p w14:paraId="17839CF0" w14:textId="77777777" w:rsidR="00675694" w:rsidRPr="00EE2543" w:rsidRDefault="00675694" w:rsidP="00675694">
      <w:pPr>
        <w:rPr>
          <w:b/>
          <w:bCs/>
          <w:szCs w:val="24"/>
        </w:rPr>
      </w:pPr>
    </w:p>
    <w:p w14:paraId="38FEF007" w14:textId="77777777" w:rsidR="00675694" w:rsidRPr="00EE2543" w:rsidRDefault="00675694" w:rsidP="00675694">
      <w:pPr>
        <w:rPr>
          <w:b/>
          <w:bCs/>
          <w:szCs w:val="24"/>
        </w:rPr>
      </w:pPr>
    </w:p>
    <w:p w14:paraId="2008064A" w14:textId="77777777" w:rsidR="007F7179" w:rsidRDefault="007F7179" w:rsidP="00EE2543">
      <w:pPr>
        <w:rPr>
          <w:rFonts w:ascii="Verdana" w:hAnsi="Verdana"/>
          <w:b/>
          <w:bCs/>
          <w:color w:val="1F3864" w:themeColor="accent1" w:themeShade="80"/>
          <w:sz w:val="32"/>
          <w:szCs w:val="24"/>
        </w:rPr>
      </w:pPr>
    </w:p>
    <w:p w14:paraId="1BD5B4BF" w14:textId="03BDB651" w:rsidR="00EE2543" w:rsidRPr="00EE2543" w:rsidRDefault="00EE2543" w:rsidP="00EE2543">
      <w:pPr>
        <w:rPr>
          <w:rFonts w:ascii="Verdana" w:hAnsi="Verdana"/>
          <w:b/>
          <w:bCs/>
          <w:color w:val="1F3864" w:themeColor="accent1" w:themeShade="80"/>
          <w:sz w:val="32"/>
          <w:szCs w:val="24"/>
        </w:rPr>
      </w:pPr>
      <w:r w:rsidRPr="00EE2543">
        <w:rPr>
          <w:rFonts w:ascii="Verdana" w:hAnsi="Verdana"/>
          <w:b/>
          <w:bCs/>
          <w:color w:val="1F3864" w:themeColor="accent1" w:themeShade="80"/>
          <w:sz w:val="32"/>
          <w:szCs w:val="24"/>
        </w:rPr>
        <w:t>Vælg praktik i Sundhed &amp; Ældre i Lemvig Kommune</w:t>
      </w:r>
    </w:p>
    <w:p w14:paraId="6DD8B270" w14:textId="77777777" w:rsidR="00EE2543" w:rsidRPr="00EE2543" w:rsidRDefault="00EE2543" w:rsidP="00EE2543">
      <w:pPr>
        <w:rPr>
          <w:rFonts w:ascii="Verdana" w:hAnsi="Verdana"/>
          <w:color w:val="1F3864" w:themeColor="accent1" w:themeShade="80"/>
        </w:rPr>
      </w:pPr>
    </w:p>
    <w:p w14:paraId="1D370200" w14:textId="77777777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Kunne du tænke dig at arbejde med mennesker og få indblik i, hvordan vi hjælper og støtter borgere i hverdagen? I en praktik hos Sundhed &amp; Ældre får du mulighed for at følge engagerede medarbejdere og opleve deres arbejde med pleje, omsorg, behandling og træning.</w:t>
      </w:r>
    </w:p>
    <w:p w14:paraId="31CEB6DD" w14:textId="77777777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55310259" w14:textId="5433EEAA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Du kan møde forskellige faggrupper:</w:t>
      </w:r>
    </w:p>
    <w:p w14:paraId="17604B26" w14:textId="77777777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162AE863" w14:textId="77777777" w:rsidR="00EE2543" w:rsidRPr="00EE2543" w:rsidRDefault="00EE2543" w:rsidP="00EE2543">
      <w:pPr>
        <w:rPr>
          <w:rFonts w:ascii="Verdana" w:hAnsi="Verdana"/>
          <w:b/>
          <w:bCs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b/>
          <w:bCs/>
          <w:color w:val="1F3864" w:themeColor="accent1" w:themeShade="80"/>
          <w:sz w:val="22"/>
          <w:szCs w:val="22"/>
        </w:rPr>
        <w:t xml:space="preserve">Social- og sundhedshjælper </w:t>
      </w:r>
    </w:p>
    <w:p w14:paraId="5C26B0EC" w14:textId="76A78FF7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Hjælper ældre og syge borgere i hjemmet eller på plejecentre, blandt andet med:</w:t>
      </w:r>
    </w:p>
    <w:p w14:paraId="4EB0F422" w14:textId="7592A04E" w:rsidR="00EE2543" w:rsidRPr="00EE2543" w:rsidRDefault="00EE2543" w:rsidP="00EE2543">
      <w:pPr>
        <w:pStyle w:val="Listeafsnit"/>
        <w:numPr>
          <w:ilvl w:val="0"/>
          <w:numId w:val="16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Personlig pleje</w:t>
      </w:r>
    </w:p>
    <w:p w14:paraId="5FADB23A" w14:textId="77777777" w:rsidR="00EE2543" w:rsidRPr="00EE2543" w:rsidRDefault="00EE2543" w:rsidP="00EE2543">
      <w:pPr>
        <w:pStyle w:val="Listeafsnit"/>
        <w:numPr>
          <w:ilvl w:val="0"/>
          <w:numId w:val="16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Praktiske opgaver som rengøring, indkøb og tøjvask</w:t>
      </w:r>
    </w:p>
    <w:p w14:paraId="7EF380F4" w14:textId="77777777" w:rsidR="00EE2543" w:rsidRDefault="00EE2543" w:rsidP="00EE2543">
      <w:pPr>
        <w:pStyle w:val="Listeafsnit"/>
        <w:numPr>
          <w:ilvl w:val="0"/>
          <w:numId w:val="16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Støtte til at klare hverdagen mest muligt selv</w:t>
      </w:r>
    </w:p>
    <w:p w14:paraId="4DACBBA5" w14:textId="77777777" w:rsid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74F3ECEF" w14:textId="77777777" w:rsid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b/>
          <w:bCs/>
          <w:color w:val="1F3864" w:themeColor="accent1" w:themeShade="80"/>
          <w:sz w:val="22"/>
          <w:szCs w:val="22"/>
        </w:rPr>
        <w:t>Social- og sundhedsassistent</w:t>
      </w:r>
      <w:r w:rsidRPr="00EE2543">
        <w:rPr>
          <w:rFonts w:ascii="Verdana" w:hAnsi="Verdana"/>
          <w:color w:val="1F3864" w:themeColor="accent1" w:themeShade="80"/>
          <w:sz w:val="22"/>
          <w:szCs w:val="22"/>
        </w:rPr>
        <w:t xml:space="preserve"> </w:t>
      </w:r>
    </w:p>
    <w:p w14:paraId="4F3B1574" w14:textId="4CD570DA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 xml:space="preserve">Arbejder i hjemmeplejen, på plejecentre, hospitaler eller i psykiatrien. </w:t>
      </w:r>
      <w:r w:rsidRPr="00EE2543">
        <w:rPr>
          <w:rFonts w:ascii="Verdana" w:hAnsi="Verdana"/>
          <w:color w:val="1F3864" w:themeColor="accent1" w:themeShade="80"/>
          <w:sz w:val="22"/>
          <w:szCs w:val="22"/>
        </w:rPr>
        <w:br/>
        <w:t>Opgaverne kan være:</w:t>
      </w:r>
    </w:p>
    <w:p w14:paraId="28B2DBA2" w14:textId="77777777" w:rsidR="00EE2543" w:rsidRPr="00EE2543" w:rsidRDefault="00EE2543" w:rsidP="00EE2543">
      <w:pPr>
        <w:pStyle w:val="Listeafsnit"/>
        <w:numPr>
          <w:ilvl w:val="0"/>
          <w:numId w:val="17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Personlig pleje og omsorg</w:t>
      </w:r>
    </w:p>
    <w:p w14:paraId="70A09D2E" w14:textId="77777777" w:rsidR="00EE2543" w:rsidRPr="00EE2543" w:rsidRDefault="00EE2543" w:rsidP="00EE2543">
      <w:pPr>
        <w:pStyle w:val="Listeafsnit"/>
        <w:numPr>
          <w:ilvl w:val="0"/>
          <w:numId w:val="17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Medicinhåndtering</w:t>
      </w:r>
    </w:p>
    <w:p w14:paraId="5CBAEAEA" w14:textId="77777777" w:rsidR="00EE2543" w:rsidRPr="00EE2543" w:rsidRDefault="00EE2543" w:rsidP="00EE2543">
      <w:pPr>
        <w:pStyle w:val="Listeafsnit"/>
        <w:numPr>
          <w:ilvl w:val="0"/>
          <w:numId w:val="17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Samarbejde med læger, sygeplejersker og pårørende</w:t>
      </w:r>
    </w:p>
    <w:p w14:paraId="7513F73C" w14:textId="77777777" w:rsid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2FC1A784" w14:textId="77777777" w:rsidR="00EE2543" w:rsidRDefault="00EE2543" w:rsidP="00EE2543">
      <w:pPr>
        <w:rPr>
          <w:rFonts w:ascii="Verdana" w:hAnsi="Verdana"/>
          <w:b/>
          <w:bCs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b/>
          <w:bCs/>
          <w:color w:val="1F3864" w:themeColor="accent1" w:themeShade="80"/>
          <w:sz w:val="22"/>
          <w:szCs w:val="22"/>
        </w:rPr>
        <w:t xml:space="preserve">Sygeplejerske </w:t>
      </w:r>
    </w:p>
    <w:p w14:paraId="09D300EE" w14:textId="43E7D420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Arbejder med pleje, behandling og omsorg på blandt andet hospitaler, plejecentre og i hjemmesygeplejen:</w:t>
      </w:r>
    </w:p>
    <w:p w14:paraId="7ED76FD7" w14:textId="77777777" w:rsidR="00EE2543" w:rsidRPr="00EE2543" w:rsidRDefault="00EE2543" w:rsidP="00EE2543">
      <w:pPr>
        <w:pStyle w:val="Listeafsnit"/>
        <w:numPr>
          <w:ilvl w:val="0"/>
          <w:numId w:val="18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Pleje og behandling af syge borgere</w:t>
      </w:r>
    </w:p>
    <w:p w14:paraId="29EA92F4" w14:textId="77777777" w:rsidR="00EE2543" w:rsidRPr="00EE2543" w:rsidRDefault="00EE2543" w:rsidP="00EE2543">
      <w:pPr>
        <w:pStyle w:val="Listeafsnit"/>
        <w:numPr>
          <w:ilvl w:val="0"/>
          <w:numId w:val="18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Koordinering af samarbejde mellem forskellige faggrupper</w:t>
      </w:r>
    </w:p>
    <w:p w14:paraId="5EA1B526" w14:textId="77777777" w:rsid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1DC05180" w14:textId="77777777" w:rsidR="00EE2543" w:rsidRPr="00EE2543" w:rsidRDefault="00EE2543" w:rsidP="00EE2543">
      <w:pPr>
        <w:rPr>
          <w:rFonts w:ascii="Verdana" w:hAnsi="Verdana"/>
          <w:b/>
          <w:bCs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b/>
          <w:bCs/>
          <w:color w:val="1F3864" w:themeColor="accent1" w:themeShade="80"/>
          <w:sz w:val="22"/>
          <w:szCs w:val="22"/>
        </w:rPr>
        <w:t xml:space="preserve">Fysioterapeut </w:t>
      </w:r>
    </w:p>
    <w:p w14:paraId="27145A42" w14:textId="7D64C401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Hjælper mennesker med at bevare eller genvinde deres bevægelighed:</w:t>
      </w:r>
    </w:p>
    <w:p w14:paraId="52D7519E" w14:textId="77777777" w:rsidR="00EE2543" w:rsidRPr="00EE2543" w:rsidRDefault="00EE2543" w:rsidP="00EE2543">
      <w:pPr>
        <w:pStyle w:val="Listeafsnit"/>
        <w:numPr>
          <w:ilvl w:val="0"/>
          <w:numId w:val="20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Genoptræning efter sygdom eller skade</w:t>
      </w:r>
    </w:p>
    <w:p w14:paraId="29630AB8" w14:textId="77777777" w:rsidR="00EE2543" w:rsidRPr="00EE2543" w:rsidRDefault="00EE2543" w:rsidP="00EE2543">
      <w:pPr>
        <w:pStyle w:val="Listeafsnit"/>
        <w:numPr>
          <w:ilvl w:val="0"/>
          <w:numId w:val="20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Træning af krop og bevægelse</w:t>
      </w:r>
    </w:p>
    <w:p w14:paraId="7CA568B0" w14:textId="77777777" w:rsid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66072AA6" w14:textId="77777777" w:rsidR="00EE2543" w:rsidRPr="00EE2543" w:rsidRDefault="00EE2543" w:rsidP="00EE2543">
      <w:pPr>
        <w:rPr>
          <w:rFonts w:ascii="Verdana" w:hAnsi="Verdana"/>
          <w:b/>
          <w:bCs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b/>
          <w:bCs/>
          <w:color w:val="1F3864" w:themeColor="accent1" w:themeShade="80"/>
          <w:sz w:val="22"/>
          <w:szCs w:val="22"/>
        </w:rPr>
        <w:t xml:space="preserve">Ergoterapeut </w:t>
      </w:r>
    </w:p>
    <w:p w14:paraId="579EF308" w14:textId="70AE33D3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Støtter mennesker i at klare hverdagens aktiviteter:</w:t>
      </w:r>
    </w:p>
    <w:p w14:paraId="07DE70F9" w14:textId="77777777" w:rsidR="00EE2543" w:rsidRPr="00EE2543" w:rsidRDefault="00EE2543" w:rsidP="00EE2543">
      <w:pPr>
        <w:pStyle w:val="Listeafsnit"/>
        <w:numPr>
          <w:ilvl w:val="0"/>
          <w:numId w:val="19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Træning af hverdagsfunktioner</w:t>
      </w:r>
    </w:p>
    <w:p w14:paraId="7BA0A59E" w14:textId="77777777" w:rsidR="00EE2543" w:rsidRPr="00EE2543" w:rsidRDefault="00EE2543" w:rsidP="00EE2543">
      <w:pPr>
        <w:pStyle w:val="Listeafsnit"/>
        <w:numPr>
          <w:ilvl w:val="0"/>
          <w:numId w:val="19"/>
        </w:num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Hjælp til at genvinde selvstændighed efter sygdom</w:t>
      </w:r>
    </w:p>
    <w:p w14:paraId="26E1284B" w14:textId="77777777" w:rsid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5CFEA232" w14:textId="16110B09" w:rsidR="00EE2543" w:rsidRPr="00EE2543" w:rsidRDefault="00EE2543" w:rsidP="00EE2543">
      <w:pPr>
        <w:rPr>
          <w:rFonts w:ascii="Verdana" w:hAnsi="Verdana"/>
          <w:b/>
          <w:bCs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b/>
          <w:bCs/>
          <w:color w:val="1F3864" w:themeColor="accent1" w:themeShade="80"/>
          <w:sz w:val="22"/>
          <w:szCs w:val="22"/>
        </w:rPr>
        <w:t>Kombinationspraktik</w:t>
      </w:r>
    </w:p>
    <w:p w14:paraId="2FA1457C" w14:textId="77777777" w:rsid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  <w:r w:rsidRPr="00EE2543">
        <w:rPr>
          <w:rFonts w:ascii="Verdana" w:hAnsi="Verdana"/>
          <w:color w:val="1F3864" w:themeColor="accent1" w:themeShade="80"/>
          <w:sz w:val="22"/>
          <w:szCs w:val="22"/>
        </w:rPr>
        <w:t>Som noget nyt kan du vælge en kombinationspraktik, hvor du i løbet af en uge følger både en social- og sundhedshjælper, en social- og sundhedsassistent, en sygeplejerske og en terapeut.</w:t>
      </w:r>
    </w:p>
    <w:p w14:paraId="16F216D1" w14:textId="77777777" w:rsid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2D45BFC7" w14:textId="77777777" w:rsidR="00EE2543" w:rsidRPr="00EE2543" w:rsidRDefault="00EE2543" w:rsidP="00EE2543">
      <w:pPr>
        <w:rPr>
          <w:rFonts w:ascii="Verdana" w:hAnsi="Verdana"/>
          <w:color w:val="1F3864" w:themeColor="accent1" w:themeShade="80"/>
          <w:sz w:val="22"/>
          <w:szCs w:val="22"/>
        </w:rPr>
      </w:pPr>
    </w:p>
    <w:p w14:paraId="057D6DFB" w14:textId="6635B028" w:rsidR="00675694" w:rsidRPr="00EE2543" w:rsidRDefault="00EE2543" w:rsidP="00EE2543">
      <w:pPr>
        <w:rPr>
          <w:sz w:val="22"/>
          <w:szCs w:val="22"/>
        </w:rPr>
      </w:pPr>
      <w:r w:rsidRPr="00EE2543">
        <w:rPr>
          <w:rFonts w:ascii="Segoe UI Emoji" w:hAnsi="Segoe UI Emoji" w:cs="Segoe UI Emoji"/>
          <w:color w:val="1F3864" w:themeColor="accent1" w:themeShade="80"/>
          <w:sz w:val="22"/>
          <w:szCs w:val="22"/>
        </w:rPr>
        <w:t>👉</w:t>
      </w:r>
      <w:r w:rsidRPr="00EE2543">
        <w:rPr>
          <w:rFonts w:ascii="Verdana" w:hAnsi="Verdana"/>
          <w:color w:val="1F3864" w:themeColor="accent1" w:themeShade="80"/>
          <w:sz w:val="22"/>
          <w:szCs w:val="22"/>
        </w:rPr>
        <w:t xml:space="preserve"> Læs mere om uddannelserne på www.ug.d</w:t>
      </w:r>
      <w:r>
        <w:rPr>
          <w:rFonts w:ascii="Verdana" w:hAnsi="Verdana"/>
          <w:color w:val="1F3864" w:themeColor="accent1" w:themeShade="80"/>
          <w:sz w:val="22"/>
          <w:szCs w:val="22"/>
        </w:rPr>
        <w:t>k</w:t>
      </w:r>
    </w:p>
    <w:sectPr w:rsidR="00675694" w:rsidRPr="00EE2543" w:rsidSect="001E21C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93" w:right="1080" w:bottom="1135" w:left="1080" w:header="363" w:footer="363" w:gutter="0"/>
      <w:paperSrc w:first="1" w:other="1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5B55" w14:textId="77777777" w:rsidR="00830078" w:rsidRDefault="00830078">
      <w:r>
        <w:separator/>
      </w:r>
    </w:p>
  </w:endnote>
  <w:endnote w:type="continuationSeparator" w:id="0">
    <w:p w14:paraId="2CDAD2EE" w14:textId="77777777" w:rsidR="00830078" w:rsidRDefault="0083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rueFrutiger">
    <w:charset w:val="00"/>
    <w:family w:val="auto"/>
    <w:pitch w:val="variable"/>
    <w:sig w:usb0="00000003" w:usb1="00000000" w:usb2="00000000" w:usb3="00000000" w:csb0="00000001" w:csb1="00000000"/>
  </w:font>
  <w:font w:name="FFF Forwar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2721" w14:textId="77777777" w:rsidR="00185950" w:rsidRDefault="00185950" w:rsidP="001E21CA">
    <w:pPr>
      <w:pStyle w:val="Sidefod"/>
      <w:spacing w:line="240" w:lineRule="auto"/>
      <w:jc w:val="center"/>
      <w:rPr>
        <w:rFonts w:ascii="Verdana" w:hAnsi="Verdana" w:cs="Courier New"/>
        <w:sz w:val="18"/>
        <w:szCs w:val="18"/>
      </w:rPr>
    </w:pPr>
    <w:r>
      <w:rPr>
        <w:rFonts w:ascii="Verdana" w:hAnsi="Verdana"/>
        <w:sz w:val="18"/>
        <w:szCs w:val="18"/>
      </w:rPr>
      <w:t xml:space="preserve">Ungdommens Uddannelsesvejledning </w:t>
    </w:r>
    <w:r>
      <w:rPr>
        <w:rFonts w:ascii="Verdana" w:hAnsi="Verdana" w:cs="Courier New"/>
        <w:sz w:val="18"/>
        <w:szCs w:val="18"/>
      </w:rPr>
      <w:t>– UU</w:t>
    </w:r>
    <w:r w:rsidR="003B1535">
      <w:rPr>
        <w:rFonts w:ascii="Verdana" w:hAnsi="Verdana" w:cs="Courier New"/>
        <w:sz w:val="18"/>
        <w:szCs w:val="18"/>
      </w:rPr>
      <w:t xml:space="preserve"> </w:t>
    </w:r>
    <w:r>
      <w:rPr>
        <w:rFonts w:ascii="Verdana" w:hAnsi="Verdana" w:cs="Courier New"/>
        <w:sz w:val="18"/>
        <w:szCs w:val="18"/>
      </w:rPr>
      <w:t>Nordvestjylland</w:t>
    </w:r>
  </w:p>
  <w:p w14:paraId="3587E419" w14:textId="77777777" w:rsidR="00185950" w:rsidRDefault="00185950" w:rsidP="00185950">
    <w:pPr>
      <w:pStyle w:val="Sidefod"/>
      <w:spacing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 w:cs="Courier New"/>
        <w:sz w:val="18"/>
        <w:szCs w:val="18"/>
      </w:rPr>
      <w:t>Holstebro - Lemvig - Struer</w:t>
    </w:r>
  </w:p>
  <w:p w14:paraId="39465505" w14:textId="77777777" w:rsidR="004364D5" w:rsidRPr="00F34B2C" w:rsidRDefault="00CA76CD" w:rsidP="00F34B2C">
    <w:pPr>
      <w:pStyle w:val="Sidehoved"/>
      <w:tabs>
        <w:tab w:val="clear" w:pos="7229"/>
        <w:tab w:val="clear" w:pos="9638"/>
        <w:tab w:val="left" w:pos="8505"/>
        <w:tab w:val="right" w:pos="9923"/>
      </w:tabs>
      <w:spacing w:line="240" w:lineRule="auto"/>
      <w:jc w:val="center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 xml:space="preserve">Campus Sct. Jørgen, Døesvej 54b </w:t>
    </w:r>
    <w:r w:rsidR="00185950">
      <w:rPr>
        <w:rFonts w:ascii="Verdana" w:hAnsi="Verdana" w:cs="Verdana"/>
        <w:sz w:val="12"/>
        <w:szCs w:val="12"/>
      </w:rPr>
      <w:t xml:space="preserve">· </w:t>
    </w:r>
    <w:r w:rsidR="00185950">
      <w:rPr>
        <w:rFonts w:ascii="Verdana" w:hAnsi="Verdana"/>
        <w:sz w:val="12"/>
        <w:szCs w:val="12"/>
      </w:rPr>
      <w:t>7500 Holstebro</w:t>
    </w:r>
    <w:r w:rsidR="00185950">
      <w:rPr>
        <w:rFonts w:ascii="Verdana" w:hAnsi="Verdana" w:cs="Verdana"/>
        <w:sz w:val="12"/>
        <w:szCs w:val="12"/>
      </w:rPr>
      <w:t xml:space="preserve"> · </w:t>
    </w:r>
    <w:r w:rsidR="00185950">
      <w:rPr>
        <w:rFonts w:ascii="Verdana" w:hAnsi="Verdana"/>
        <w:sz w:val="12"/>
        <w:szCs w:val="12"/>
      </w:rPr>
      <w:t xml:space="preserve">Tlf: </w:t>
    </w:r>
    <w:r>
      <w:rPr>
        <w:rFonts w:ascii="Verdana" w:hAnsi="Verdana"/>
        <w:sz w:val="12"/>
        <w:szCs w:val="12"/>
      </w:rPr>
      <w:t>9611 6100</w:t>
    </w:r>
    <w:r w:rsidR="00B83DD4">
      <w:rPr>
        <w:rFonts w:ascii="Verdana" w:hAnsi="Verdana" w:cs="Verdana"/>
        <w:sz w:val="12"/>
        <w:szCs w:val="12"/>
      </w:rPr>
      <w:t xml:space="preserve"> · uu</w:t>
    </w:r>
    <w:r w:rsidR="00185950">
      <w:rPr>
        <w:rFonts w:ascii="Verdana" w:hAnsi="Verdana" w:cs="Verdana"/>
        <w:sz w:val="12"/>
        <w:szCs w:val="12"/>
      </w:rPr>
      <w:t>nvj</w:t>
    </w:r>
    <w:r w:rsidR="00B83DD4">
      <w:rPr>
        <w:rFonts w:ascii="Verdana" w:hAnsi="Verdana"/>
        <w:sz w:val="12"/>
        <w:szCs w:val="12"/>
      </w:rPr>
      <w:t>@uu</w:t>
    </w:r>
    <w:r w:rsidR="00185950">
      <w:rPr>
        <w:rFonts w:ascii="Verdana" w:hAnsi="Verdana"/>
        <w:sz w:val="12"/>
        <w:szCs w:val="12"/>
      </w:rPr>
      <w:t xml:space="preserve">nvj.dk </w:t>
    </w:r>
    <w:r w:rsidR="00185950">
      <w:rPr>
        <w:rFonts w:ascii="Verdana" w:hAnsi="Verdana" w:cs="Verdana"/>
        <w:sz w:val="12"/>
        <w:szCs w:val="12"/>
      </w:rPr>
      <w:t xml:space="preserve">·  </w:t>
    </w:r>
    <w:hyperlink r:id="rId1" w:history="1">
      <w:r w:rsidR="00B83DD4">
        <w:rPr>
          <w:rStyle w:val="Hyperlink"/>
          <w:rFonts w:ascii="Verdana" w:hAnsi="Verdana"/>
          <w:color w:val="000000"/>
          <w:sz w:val="12"/>
          <w:szCs w:val="12"/>
        </w:rPr>
        <w:t>www.uu</w:t>
      </w:r>
      <w:r w:rsidR="00185950">
        <w:rPr>
          <w:rStyle w:val="Hyperlink"/>
          <w:rFonts w:ascii="Verdana" w:hAnsi="Verdana"/>
          <w:color w:val="000000"/>
          <w:sz w:val="12"/>
          <w:szCs w:val="12"/>
        </w:rPr>
        <w:t>nordvestjylland.dk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9D0A9" w14:textId="77777777" w:rsidR="004364D5" w:rsidRDefault="004364D5">
    <w:pPr>
      <w:pStyle w:val="Sidefod"/>
      <w:spacing w:line="240" w:lineRule="auto"/>
      <w:rPr>
        <w:rFonts w:ascii="Verdana" w:hAnsi="Verdana" w:cs="Courier New"/>
        <w:sz w:val="18"/>
        <w:szCs w:val="18"/>
      </w:rPr>
    </w:pPr>
    <w:r>
      <w:rPr>
        <w:rFonts w:ascii="Verdana" w:hAnsi="Verdana"/>
        <w:b/>
        <w:sz w:val="18"/>
        <w:szCs w:val="18"/>
      </w:rPr>
      <w:tab/>
      <w:t xml:space="preserve">        </w:t>
    </w:r>
    <w:r>
      <w:rPr>
        <w:rFonts w:ascii="Verdana" w:hAnsi="Verdana"/>
        <w:sz w:val="18"/>
        <w:szCs w:val="18"/>
      </w:rPr>
      <w:t xml:space="preserve">Ungdommens Uddannelsesvejledning </w:t>
    </w:r>
    <w:r>
      <w:rPr>
        <w:rFonts w:ascii="Verdana" w:hAnsi="Verdana" w:cs="Courier New"/>
        <w:sz w:val="18"/>
        <w:szCs w:val="18"/>
      </w:rPr>
      <w:t>– UU-Nordvestjylland</w:t>
    </w:r>
  </w:p>
  <w:p w14:paraId="5886BC55" w14:textId="77777777" w:rsidR="004364D5" w:rsidRDefault="004364D5">
    <w:pPr>
      <w:pStyle w:val="Sidefod"/>
      <w:spacing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 w:cs="Courier New"/>
        <w:sz w:val="18"/>
        <w:szCs w:val="18"/>
      </w:rPr>
      <w:t>Holstebro - Lemvig - Struer – Thyborøn-Harboøre - Thyholm – Ulfborg-Vemb - Vinderup</w:t>
    </w:r>
  </w:p>
  <w:p w14:paraId="43F3FA05" w14:textId="77777777" w:rsidR="004364D5" w:rsidRDefault="004364D5">
    <w:pPr>
      <w:pStyle w:val="Sidehoved"/>
      <w:tabs>
        <w:tab w:val="clear" w:pos="7229"/>
        <w:tab w:val="clear" w:pos="9638"/>
        <w:tab w:val="left" w:pos="8505"/>
        <w:tab w:val="right" w:pos="9923"/>
      </w:tabs>
      <w:spacing w:line="240" w:lineRule="auto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ab/>
      <w:t>Nørreport Centret</w:t>
    </w:r>
    <w:r>
      <w:rPr>
        <w:rFonts w:ascii="Verdana" w:hAnsi="Verdana" w:cs="Verdana"/>
        <w:sz w:val="12"/>
        <w:szCs w:val="12"/>
      </w:rPr>
      <w:t xml:space="preserve"> · </w:t>
    </w:r>
    <w:r>
      <w:rPr>
        <w:rFonts w:ascii="Verdana" w:hAnsi="Verdana"/>
        <w:sz w:val="12"/>
        <w:szCs w:val="12"/>
      </w:rPr>
      <w:t xml:space="preserve">Nørregade 58, 2. sal </w:t>
    </w:r>
    <w:r>
      <w:rPr>
        <w:rFonts w:ascii="Verdana" w:hAnsi="Verdana" w:cs="Verdana"/>
        <w:sz w:val="12"/>
        <w:szCs w:val="12"/>
      </w:rPr>
      <w:t xml:space="preserve">· </w:t>
    </w:r>
    <w:r>
      <w:rPr>
        <w:rFonts w:ascii="Verdana" w:hAnsi="Verdana"/>
        <w:sz w:val="12"/>
        <w:szCs w:val="12"/>
      </w:rPr>
      <w:t>7500 Holstebro</w:t>
    </w:r>
    <w:r>
      <w:rPr>
        <w:rFonts w:ascii="Verdana" w:hAnsi="Verdana" w:cs="Verdana"/>
        <w:sz w:val="12"/>
        <w:szCs w:val="12"/>
      </w:rPr>
      <w:t xml:space="preserve"> · </w:t>
    </w:r>
    <w:r>
      <w:rPr>
        <w:rFonts w:ascii="Verdana" w:hAnsi="Verdana"/>
        <w:sz w:val="12"/>
        <w:szCs w:val="12"/>
      </w:rPr>
      <w:t>Tlf: 96 64 30 40</w:t>
    </w:r>
    <w:r>
      <w:rPr>
        <w:rFonts w:ascii="Verdana" w:hAnsi="Verdana" w:cs="Verdana"/>
        <w:sz w:val="12"/>
        <w:szCs w:val="12"/>
      </w:rPr>
      <w:t xml:space="preserve"> · uu-nvj</w:t>
    </w:r>
    <w:r>
      <w:rPr>
        <w:rFonts w:ascii="Verdana" w:hAnsi="Verdana"/>
        <w:sz w:val="12"/>
        <w:szCs w:val="12"/>
      </w:rPr>
      <w:t xml:space="preserve">@uu-nvj.dk </w:t>
    </w:r>
    <w:r>
      <w:rPr>
        <w:rFonts w:ascii="Verdana" w:hAnsi="Verdana" w:cs="Verdana"/>
        <w:sz w:val="12"/>
        <w:szCs w:val="12"/>
      </w:rPr>
      <w:t xml:space="preserve">·  </w:t>
    </w:r>
    <w:hyperlink r:id="rId1" w:history="1">
      <w:r>
        <w:rPr>
          <w:rStyle w:val="Hyperlink"/>
          <w:rFonts w:ascii="Verdana" w:hAnsi="Verdana"/>
          <w:color w:val="000000"/>
          <w:sz w:val="12"/>
          <w:szCs w:val="12"/>
        </w:rPr>
        <w:t>www.uu-nordvestjylland.dk</w:t>
      </w:r>
    </w:hyperlink>
  </w:p>
  <w:p w14:paraId="01CB764D" w14:textId="77777777" w:rsidR="004364D5" w:rsidRDefault="004364D5">
    <w:pPr>
      <w:pStyle w:val="Sidefod"/>
      <w:jc w:val="center"/>
      <w:rPr>
        <w:rFonts w:ascii="FFF Forward" w:hAnsi="FFF Forward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97948" w14:textId="77777777" w:rsidR="00830078" w:rsidRDefault="00830078">
      <w:r>
        <w:separator/>
      </w:r>
    </w:p>
  </w:footnote>
  <w:footnote w:type="continuationSeparator" w:id="0">
    <w:p w14:paraId="53662CA8" w14:textId="77777777" w:rsidR="00830078" w:rsidRDefault="00830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8F85" w14:textId="77777777" w:rsidR="004364D5" w:rsidRDefault="004364D5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AF5006">
      <w:rPr>
        <w:rStyle w:val="Sidetal"/>
        <w:noProof/>
      </w:rPr>
      <w:t>1</w:t>
    </w:r>
    <w:r>
      <w:rPr>
        <w:rStyle w:val="Sidetal"/>
      </w:rPr>
      <w:fldChar w:fldCharType="end"/>
    </w:r>
  </w:p>
  <w:p w14:paraId="1EDDCD97" w14:textId="77777777" w:rsidR="004364D5" w:rsidRDefault="004364D5">
    <w:pPr>
      <w:pStyle w:val="Sidehove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C863" w14:textId="28194C80" w:rsidR="004364D5" w:rsidRDefault="00EE147F" w:rsidP="00185950">
    <w:pPr>
      <w:pStyle w:val="Sidehoved"/>
      <w:tabs>
        <w:tab w:val="clear" w:pos="7229"/>
        <w:tab w:val="clear" w:pos="9638"/>
        <w:tab w:val="left" w:pos="8364"/>
        <w:tab w:val="right" w:pos="10773"/>
      </w:tabs>
      <w:ind w:right="-567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B0E29AE" wp14:editId="0314B5E6">
          <wp:simplePos x="0" y="0"/>
          <wp:positionH relativeFrom="column">
            <wp:posOffset>5374758</wp:posOffset>
          </wp:positionH>
          <wp:positionV relativeFrom="paragraph">
            <wp:posOffset>-60385</wp:posOffset>
          </wp:positionV>
          <wp:extent cx="1122639" cy="1052623"/>
          <wp:effectExtent l="0" t="0" r="1905" b="0"/>
          <wp:wrapNone/>
          <wp:docPr id="2" name="Billed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23" cy="1065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05B0D" w14:textId="46E03CC9" w:rsidR="004364D5" w:rsidRDefault="00EE147F">
    <w:pPr>
      <w:tabs>
        <w:tab w:val="left" w:pos="1985"/>
      </w:tabs>
      <w:jc w:val="right"/>
      <w:rPr>
        <w:rFonts w:ascii="TrueFrutiger" w:hAnsi="TrueFrutiger"/>
      </w:rPr>
    </w:pPr>
    <w:r>
      <w:rPr>
        <w:noProof/>
      </w:rPr>
      <w:drawing>
        <wp:inline distT="0" distB="0" distL="0" distR="0" wp14:anchorId="6B4DBD33" wp14:editId="3E6514EA">
          <wp:extent cx="1533525" cy="1285875"/>
          <wp:effectExtent l="0" t="0" r="0" b="0"/>
          <wp:docPr id="1" name="Billed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64D5">
      <w:rPr>
        <w:rFonts w:ascii="TrueFrutiger" w:hAnsi="TrueFrutige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8D3"/>
    <w:multiLevelType w:val="multilevel"/>
    <w:tmpl w:val="744C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61FFA"/>
    <w:multiLevelType w:val="multilevel"/>
    <w:tmpl w:val="744C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86618"/>
    <w:multiLevelType w:val="hybridMultilevel"/>
    <w:tmpl w:val="E632955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D0AE9"/>
    <w:multiLevelType w:val="multilevel"/>
    <w:tmpl w:val="72A6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12011"/>
    <w:multiLevelType w:val="hybridMultilevel"/>
    <w:tmpl w:val="A17C7A16"/>
    <w:lvl w:ilvl="0" w:tplc="A27A9DA0">
      <w:numFmt w:val="bullet"/>
      <w:lvlText w:val="-"/>
      <w:lvlJc w:val="left"/>
      <w:pPr>
        <w:ind w:left="720" w:hanging="360"/>
      </w:pPr>
      <w:rPr>
        <w:rFonts w:ascii="Verdana" w:eastAsia="SimSu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C7E83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5A909B7"/>
    <w:multiLevelType w:val="multilevel"/>
    <w:tmpl w:val="744C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D5314"/>
    <w:multiLevelType w:val="multilevel"/>
    <w:tmpl w:val="DD0A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2B41F0"/>
    <w:multiLevelType w:val="multilevel"/>
    <w:tmpl w:val="D1CC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19013E"/>
    <w:multiLevelType w:val="hybridMultilevel"/>
    <w:tmpl w:val="7DDA9F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F7F39"/>
    <w:multiLevelType w:val="multilevel"/>
    <w:tmpl w:val="744C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581F73"/>
    <w:multiLevelType w:val="hybridMultilevel"/>
    <w:tmpl w:val="900EFC7E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00B4F"/>
    <w:multiLevelType w:val="multilevel"/>
    <w:tmpl w:val="FB4E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9A5537"/>
    <w:multiLevelType w:val="multilevel"/>
    <w:tmpl w:val="C2AA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D80250"/>
    <w:multiLevelType w:val="hybridMultilevel"/>
    <w:tmpl w:val="E1005F60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C11B2"/>
    <w:multiLevelType w:val="singleLevel"/>
    <w:tmpl w:val="184A17B4"/>
    <w:lvl w:ilvl="0">
      <w:start w:val="265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6" w15:restartNumberingAfterBreak="0">
    <w:nsid w:val="70BE0557"/>
    <w:multiLevelType w:val="hybridMultilevel"/>
    <w:tmpl w:val="C0C497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610D1"/>
    <w:multiLevelType w:val="hybridMultilevel"/>
    <w:tmpl w:val="BA8E928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6506F"/>
    <w:multiLevelType w:val="hybridMultilevel"/>
    <w:tmpl w:val="0A26AAD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F3708"/>
    <w:multiLevelType w:val="hybridMultilevel"/>
    <w:tmpl w:val="CA965A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464230">
    <w:abstractNumId w:val="15"/>
  </w:num>
  <w:num w:numId="2" w16cid:durableId="476606951">
    <w:abstractNumId w:val="5"/>
  </w:num>
  <w:num w:numId="3" w16cid:durableId="1298335539">
    <w:abstractNumId w:val="4"/>
  </w:num>
  <w:num w:numId="4" w16cid:durableId="695620806">
    <w:abstractNumId w:val="19"/>
  </w:num>
  <w:num w:numId="5" w16cid:durableId="1827435225">
    <w:abstractNumId w:val="9"/>
  </w:num>
  <w:num w:numId="6" w16cid:durableId="95827800">
    <w:abstractNumId w:val="16"/>
  </w:num>
  <w:num w:numId="7" w16cid:durableId="1942956558">
    <w:abstractNumId w:val="0"/>
  </w:num>
  <w:num w:numId="8" w16cid:durableId="1892110669">
    <w:abstractNumId w:val="1"/>
  </w:num>
  <w:num w:numId="9" w16cid:durableId="240483530">
    <w:abstractNumId w:val="10"/>
  </w:num>
  <w:num w:numId="10" w16cid:durableId="1447918854">
    <w:abstractNumId w:val="6"/>
  </w:num>
  <w:num w:numId="11" w16cid:durableId="571742290">
    <w:abstractNumId w:val="7"/>
  </w:num>
  <w:num w:numId="12" w16cid:durableId="761027340">
    <w:abstractNumId w:val="8"/>
  </w:num>
  <w:num w:numId="13" w16cid:durableId="1164708912">
    <w:abstractNumId w:val="3"/>
  </w:num>
  <w:num w:numId="14" w16cid:durableId="765543046">
    <w:abstractNumId w:val="12"/>
  </w:num>
  <w:num w:numId="15" w16cid:durableId="1572422366">
    <w:abstractNumId w:val="13"/>
  </w:num>
  <w:num w:numId="16" w16cid:durableId="502665265">
    <w:abstractNumId w:val="14"/>
  </w:num>
  <w:num w:numId="17" w16cid:durableId="117336890">
    <w:abstractNumId w:val="11"/>
  </w:num>
  <w:num w:numId="18" w16cid:durableId="1000812463">
    <w:abstractNumId w:val="18"/>
  </w:num>
  <w:num w:numId="19" w16cid:durableId="1169323626">
    <w:abstractNumId w:val="2"/>
  </w:num>
  <w:num w:numId="20" w16cid:durableId="7493484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6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950"/>
    <w:rsid w:val="00007C99"/>
    <w:rsid w:val="000212A0"/>
    <w:rsid w:val="00040495"/>
    <w:rsid w:val="000B0192"/>
    <w:rsid w:val="000B257D"/>
    <w:rsid w:val="000D0BFD"/>
    <w:rsid w:val="00136A06"/>
    <w:rsid w:val="001510BF"/>
    <w:rsid w:val="00165A92"/>
    <w:rsid w:val="00185950"/>
    <w:rsid w:val="001E21CA"/>
    <w:rsid w:val="00217C78"/>
    <w:rsid w:val="002246BC"/>
    <w:rsid w:val="002656E8"/>
    <w:rsid w:val="00356B2B"/>
    <w:rsid w:val="003A0F04"/>
    <w:rsid w:val="003A7DEE"/>
    <w:rsid w:val="003B1535"/>
    <w:rsid w:val="003F3E54"/>
    <w:rsid w:val="004364D5"/>
    <w:rsid w:val="00437628"/>
    <w:rsid w:val="00475A49"/>
    <w:rsid w:val="004B0815"/>
    <w:rsid w:val="004C2D04"/>
    <w:rsid w:val="004F3651"/>
    <w:rsid w:val="00525D64"/>
    <w:rsid w:val="00551F99"/>
    <w:rsid w:val="005B1CA0"/>
    <w:rsid w:val="005D398C"/>
    <w:rsid w:val="005E3DBF"/>
    <w:rsid w:val="00600817"/>
    <w:rsid w:val="00675694"/>
    <w:rsid w:val="00680887"/>
    <w:rsid w:val="007B215F"/>
    <w:rsid w:val="007C0C93"/>
    <w:rsid w:val="007E6291"/>
    <w:rsid w:val="007F7179"/>
    <w:rsid w:val="00830078"/>
    <w:rsid w:val="00864D14"/>
    <w:rsid w:val="00885D70"/>
    <w:rsid w:val="008A3FDE"/>
    <w:rsid w:val="00926E1D"/>
    <w:rsid w:val="009864DC"/>
    <w:rsid w:val="00994677"/>
    <w:rsid w:val="009D104C"/>
    <w:rsid w:val="00A973E6"/>
    <w:rsid w:val="00AF5006"/>
    <w:rsid w:val="00B83DD4"/>
    <w:rsid w:val="00BA2B4A"/>
    <w:rsid w:val="00BA357F"/>
    <w:rsid w:val="00BD05E3"/>
    <w:rsid w:val="00C434E5"/>
    <w:rsid w:val="00C67470"/>
    <w:rsid w:val="00CA5BCC"/>
    <w:rsid w:val="00CA76CD"/>
    <w:rsid w:val="00CC6360"/>
    <w:rsid w:val="00CD141F"/>
    <w:rsid w:val="00CD51EB"/>
    <w:rsid w:val="00CE5A1D"/>
    <w:rsid w:val="00D0227D"/>
    <w:rsid w:val="00D14760"/>
    <w:rsid w:val="00D56AE4"/>
    <w:rsid w:val="00D85EA1"/>
    <w:rsid w:val="00D9403B"/>
    <w:rsid w:val="00DA5039"/>
    <w:rsid w:val="00DC7866"/>
    <w:rsid w:val="00DD0141"/>
    <w:rsid w:val="00E93AE3"/>
    <w:rsid w:val="00E95DEA"/>
    <w:rsid w:val="00EB0986"/>
    <w:rsid w:val="00EE147F"/>
    <w:rsid w:val="00EE2543"/>
    <w:rsid w:val="00EE4EA9"/>
    <w:rsid w:val="00F20E75"/>
    <w:rsid w:val="00F34B2C"/>
    <w:rsid w:val="00F76CA3"/>
    <w:rsid w:val="00FB1B69"/>
    <w:rsid w:val="00FF5CB1"/>
    <w:rsid w:val="00FF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818B0"/>
  <w15:chartTrackingRefBased/>
  <w15:docId w15:val="{1A80DF95-D556-4253-9C76-0BB2E2BD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229"/>
      </w:tabs>
      <w:spacing w:line="300" w:lineRule="atLeast"/>
    </w:pPr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EE2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overskrift">
    <w:name w:val="overskrift"/>
    <w:basedOn w:val="Normal"/>
    <w:autoRedefine/>
    <w:rsid w:val="00EE2543"/>
    <w:pPr>
      <w:tabs>
        <w:tab w:val="clear" w:pos="7229"/>
        <w:tab w:val="left" w:pos="5387"/>
      </w:tabs>
      <w:spacing w:line="240" w:lineRule="auto"/>
    </w:pPr>
    <w:rPr>
      <w:rFonts w:ascii="Verdana" w:eastAsia="SimSun" w:hAnsi="Verdana"/>
      <w:b/>
      <w:bCs/>
      <w:color w:val="003366"/>
      <w:sz w:val="28"/>
      <w:szCs w:val="28"/>
      <w:lang w:eastAsia="zh-CN"/>
    </w:rPr>
  </w:style>
  <w:style w:type="table" w:styleId="Tabel-Gitter">
    <w:name w:val="Table Grid"/>
    <w:basedOn w:val="Tabel-Normal"/>
    <w:rsid w:val="00926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4">
    <w:name w:val="Plain Table 4"/>
    <w:basedOn w:val="Tabel-Normal"/>
    <w:uiPriority w:val="44"/>
    <w:rsid w:val="00926E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1-lys-farve5">
    <w:name w:val="Grid Table 1 Light Accent 5"/>
    <w:basedOn w:val="Tabel-Normal"/>
    <w:uiPriority w:val="46"/>
    <w:rsid w:val="00926E1D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926E1D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-farve1">
    <w:name w:val="Grid Table 2 Accent 1"/>
    <w:basedOn w:val="Tabel-Normal"/>
    <w:uiPriority w:val="47"/>
    <w:rsid w:val="00926E1D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eafsnit">
    <w:name w:val="List Paragraph"/>
    <w:basedOn w:val="Normal"/>
    <w:uiPriority w:val="34"/>
    <w:qFormat/>
    <w:rsid w:val="000B257D"/>
    <w:pPr>
      <w:ind w:left="720"/>
      <w:contextualSpacing/>
    </w:pPr>
  </w:style>
  <w:style w:type="character" w:customStyle="1" w:styleId="Overskrift3Tegn">
    <w:name w:val="Overskrift 3 Tegn"/>
    <w:basedOn w:val="Standardskrifttypeiafsnit"/>
    <w:link w:val="Overskrift3"/>
    <w:semiHidden/>
    <w:rsid w:val="00EE254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u-nordvestjylland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u-nordvestjylland.d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uvar\Application%20Data\Microsoft\Skabeloner\UU-brevskabelon%20med%20logo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UU-brevskabelon med logo</Template>
  <TotalTime>24</TotalTime>
  <Pages>2</Pages>
  <Words>361</Words>
  <Characters>2102</Characters>
  <Application>Microsoft Office Word</Application>
  <DocSecurity>0</DocSecurity>
  <Lines>116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AMU - midtjylland</Company>
  <LinksUpToDate>false</LinksUpToDate>
  <CharactersWithSpaces>2405</CharactersWithSpaces>
  <SharedDoc>false</SharedDoc>
  <HLinks>
    <vt:vector size="18" baseType="variant">
      <vt:variant>
        <vt:i4>1769555</vt:i4>
      </vt:variant>
      <vt:variant>
        <vt:i4>0</vt:i4>
      </vt:variant>
      <vt:variant>
        <vt:i4>0</vt:i4>
      </vt:variant>
      <vt:variant>
        <vt:i4>5</vt:i4>
      </vt:variant>
      <vt:variant>
        <vt:lpwstr>http://www.ug.dk/</vt:lpwstr>
      </vt:variant>
      <vt:variant>
        <vt:lpwstr/>
      </vt:variant>
      <vt:variant>
        <vt:i4>5701723</vt:i4>
      </vt:variant>
      <vt:variant>
        <vt:i4>6</vt:i4>
      </vt:variant>
      <vt:variant>
        <vt:i4>0</vt:i4>
      </vt:variant>
      <vt:variant>
        <vt:i4>5</vt:i4>
      </vt:variant>
      <vt:variant>
        <vt:lpwstr>http://www.uu-nordvestjylland.dk/</vt:lpwstr>
      </vt:variant>
      <vt:variant>
        <vt:lpwstr/>
      </vt:variant>
      <vt:variant>
        <vt:i4>5701723</vt:i4>
      </vt:variant>
      <vt:variant>
        <vt:i4>3</vt:i4>
      </vt:variant>
      <vt:variant>
        <vt:i4>0</vt:i4>
      </vt:variant>
      <vt:variant>
        <vt:i4>5</vt:i4>
      </vt:variant>
      <vt:variant>
        <vt:lpwstr>http://www.uu-nordvestjylland.dk/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Herning Kommune</dc:creator>
  <cp:keywords/>
  <cp:lastModifiedBy>Monika Kastberg (Holstebro Kommune)</cp:lastModifiedBy>
  <cp:revision>5</cp:revision>
  <cp:lastPrinted>2011-01-18T14:33:00Z</cp:lastPrinted>
  <dcterms:created xsi:type="dcterms:W3CDTF">2026-08-11T13:24:00Z</dcterms:created>
  <dcterms:modified xsi:type="dcterms:W3CDTF">2026-08-24T12:46:00Z</dcterms:modified>
</cp:coreProperties>
</file>